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45" w:rsidRPr="0093117A" w:rsidRDefault="00957045" w:rsidP="00957045">
      <w:pPr>
        <w:rPr>
          <w:rFonts w:ascii="黑体" w:eastAsia="黑体" w:hAnsi="黑体"/>
          <w:szCs w:val="32"/>
        </w:rPr>
      </w:pPr>
      <w:r w:rsidRPr="0093117A">
        <w:rPr>
          <w:rFonts w:ascii="黑体" w:eastAsia="黑体" w:hAnsi="黑体" w:hint="eastAsia"/>
          <w:szCs w:val="32"/>
        </w:rPr>
        <w:t>附件</w:t>
      </w:r>
      <w:r>
        <w:rPr>
          <w:rFonts w:ascii="黑体" w:eastAsia="黑体" w:hAnsi="黑体" w:hint="eastAsia"/>
          <w:szCs w:val="32"/>
        </w:rPr>
        <w:t>2</w:t>
      </w:r>
    </w:p>
    <w:p w:rsidR="00957045" w:rsidRDefault="00957045" w:rsidP="00957045">
      <w:pPr>
        <w:pStyle w:val="a7"/>
        <w:ind w:firstLine="0"/>
        <w:jc w:val="center"/>
      </w:pPr>
      <w:bookmarkStart w:id="0" w:name="_GoBack"/>
      <w:r w:rsidRPr="00981A79">
        <w:rPr>
          <w:rFonts w:ascii="方正小标宋简体" w:eastAsia="方正小标宋简体" w:hint="eastAsia"/>
          <w:snapToGrid w:val="0"/>
          <w:color w:val="auto"/>
          <w:kern w:val="2"/>
          <w:sz w:val="44"/>
          <w:szCs w:val="44"/>
        </w:rPr>
        <w:t>瓯海区工业区块线划定方案</w:t>
      </w:r>
      <w:bookmarkEnd w:id="0"/>
      <w:r>
        <w:rPr>
          <w:noProof/>
        </w:rPr>
        <w:drawing>
          <wp:inline distT="0" distB="0" distL="0" distR="0">
            <wp:extent cx="5610225" cy="3962400"/>
            <wp:effectExtent l="0" t="0" r="9525" b="0"/>
            <wp:docPr id="1" name="图片 1" descr="说明: 附件2 瓯海区工业一二级区块线7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附件2 瓯海区工业一二级区块线7.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45" w:rsidRDefault="00957045" w:rsidP="00957045">
      <w:pPr>
        <w:ind w:firstLineChars="200" w:firstLine="632"/>
        <w:rPr>
          <w:rFonts w:ascii="仿宋_GB2312"/>
          <w:szCs w:val="32"/>
        </w:rPr>
      </w:pPr>
    </w:p>
    <w:p w:rsidR="00957045" w:rsidRDefault="00957045" w:rsidP="00957045">
      <w:pPr>
        <w:pStyle w:val="a7"/>
      </w:pPr>
    </w:p>
    <w:p w:rsidR="00957045" w:rsidRDefault="00957045" w:rsidP="00957045">
      <w:pPr>
        <w:pStyle w:val="a7"/>
      </w:pPr>
    </w:p>
    <w:p w:rsidR="00A111F3" w:rsidRPr="00AE05A8" w:rsidRDefault="00A111F3">
      <w:pPr>
        <w:rPr>
          <w:rFonts w:ascii="仿宋_GB2312" w:hint="eastAsia"/>
        </w:rPr>
      </w:pPr>
    </w:p>
    <w:sectPr w:rsidR="00A111F3" w:rsidRPr="00AE05A8" w:rsidSect="00AE05A8">
      <w:footerReference w:type="even" r:id="rId8"/>
      <w:footerReference w:type="default" r:id="rId9"/>
      <w:pgSz w:w="11906" w:h="16838" w:code="9"/>
      <w:pgMar w:top="2098" w:right="1531" w:bottom="1985" w:left="1531" w:header="851" w:footer="1559" w:gutter="0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B60" w:rsidRDefault="000D2B60">
      <w:r>
        <w:separator/>
      </w:r>
    </w:p>
  </w:endnote>
  <w:endnote w:type="continuationSeparator" w:id="0">
    <w:p w:rsidR="000D2B60" w:rsidRDefault="000D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AE" w:rsidRDefault="00642AAE" w:rsidP="00AE05A8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2AAE" w:rsidRDefault="00642AAE" w:rsidP="00AE05A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AAE" w:rsidRPr="00AE05A8" w:rsidRDefault="00642AAE" w:rsidP="00AE05A8">
    <w:pPr>
      <w:pStyle w:val="a3"/>
      <w:framePr w:wrap="around" w:vAnchor="text" w:hAnchor="margin" w:xAlign="outside" w:y="1"/>
      <w:ind w:leftChars="100" w:left="320" w:rightChars="100" w:right="320"/>
      <w:rPr>
        <w:rStyle w:val="a4"/>
        <w:rFonts w:ascii="仿宋_GB2312" w:eastAsia="仿宋_GB2312" w:hint="eastAsia"/>
        <w:sz w:val="28"/>
        <w:szCs w:val="28"/>
      </w:rPr>
    </w:pPr>
    <w:r>
      <w:rPr>
        <w:rStyle w:val="a4"/>
        <w:rFonts w:ascii="仿宋_GB2312" w:eastAsia="仿宋_GB2312" w:hint="eastAsia"/>
        <w:sz w:val="28"/>
        <w:szCs w:val="28"/>
      </w:rPr>
      <w:t xml:space="preserve">— </w:t>
    </w:r>
    <w:r w:rsidRPr="00AE05A8">
      <w:rPr>
        <w:rStyle w:val="a4"/>
        <w:rFonts w:ascii="仿宋_GB2312" w:eastAsia="仿宋_GB2312" w:hint="eastAsia"/>
        <w:sz w:val="28"/>
        <w:szCs w:val="28"/>
      </w:rPr>
      <w:fldChar w:fldCharType="begin"/>
    </w:r>
    <w:r w:rsidRPr="00AE05A8">
      <w:rPr>
        <w:rStyle w:val="a4"/>
        <w:rFonts w:ascii="仿宋_GB2312" w:eastAsia="仿宋_GB2312" w:hint="eastAsia"/>
        <w:sz w:val="28"/>
        <w:szCs w:val="28"/>
      </w:rPr>
      <w:instrText xml:space="preserve">PAGE  </w:instrText>
    </w:r>
    <w:r w:rsidRPr="00AE05A8">
      <w:rPr>
        <w:rStyle w:val="a4"/>
        <w:rFonts w:ascii="仿宋_GB2312" w:eastAsia="仿宋_GB2312" w:hint="eastAsia"/>
        <w:sz w:val="28"/>
        <w:szCs w:val="28"/>
      </w:rPr>
      <w:fldChar w:fldCharType="separate"/>
    </w:r>
    <w:r w:rsidR="000D2B60">
      <w:rPr>
        <w:rStyle w:val="a4"/>
        <w:rFonts w:ascii="仿宋_GB2312" w:eastAsia="仿宋_GB2312"/>
        <w:noProof/>
        <w:sz w:val="28"/>
        <w:szCs w:val="28"/>
      </w:rPr>
      <w:t>1</w:t>
    </w:r>
    <w:r w:rsidRPr="00AE05A8">
      <w:rPr>
        <w:rStyle w:val="a4"/>
        <w:rFonts w:ascii="仿宋_GB2312" w:eastAsia="仿宋_GB2312" w:hint="eastAsia"/>
        <w:sz w:val="28"/>
        <w:szCs w:val="28"/>
      </w:rPr>
      <w:fldChar w:fldCharType="end"/>
    </w:r>
    <w:r>
      <w:rPr>
        <w:rStyle w:val="a4"/>
        <w:rFonts w:ascii="仿宋_GB2312" w:eastAsia="仿宋_GB2312" w:hint="eastAsia"/>
        <w:sz w:val="28"/>
        <w:szCs w:val="28"/>
      </w:rPr>
      <w:t xml:space="preserve"> —</w:t>
    </w:r>
  </w:p>
  <w:p w:rsidR="00642AAE" w:rsidRDefault="00642AAE" w:rsidP="00AE05A8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B60" w:rsidRDefault="000D2B60">
      <w:r>
        <w:separator/>
      </w:r>
    </w:p>
  </w:footnote>
  <w:footnote w:type="continuationSeparator" w:id="0">
    <w:p w:rsidR="000D2B60" w:rsidRDefault="000D2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58"/>
  <w:drawingGridVerticalSpacing w:val="579"/>
  <w:displayHorizontalDrawingGridEvery w:val="0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45"/>
    <w:rsid w:val="0000295D"/>
    <w:rsid w:val="00007234"/>
    <w:rsid w:val="000243B0"/>
    <w:rsid w:val="00032449"/>
    <w:rsid w:val="000411B4"/>
    <w:rsid w:val="00046875"/>
    <w:rsid w:val="00053C20"/>
    <w:rsid w:val="0005715B"/>
    <w:rsid w:val="000577CC"/>
    <w:rsid w:val="0007484B"/>
    <w:rsid w:val="00084E71"/>
    <w:rsid w:val="000948EA"/>
    <w:rsid w:val="00097908"/>
    <w:rsid w:val="000A49FB"/>
    <w:rsid w:val="000A5FE6"/>
    <w:rsid w:val="000D2056"/>
    <w:rsid w:val="000D2B60"/>
    <w:rsid w:val="000D5A05"/>
    <w:rsid w:val="000E4769"/>
    <w:rsid w:val="001055DF"/>
    <w:rsid w:val="00115FDD"/>
    <w:rsid w:val="00116D9B"/>
    <w:rsid w:val="00124601"/>
    <w:rsid w:val="00134D3D"/>
    <w:rsid w:val="00135B1A"/>
    <w:rsid w:val="00143689"/>
    <w:rsid w:val="0014607C"/>
    <w:rsid w:val="001560E5"/>
    <w:rsid w:val="00173EF0"/>
    <w:rsid w:val="0018115F"/>
    <w:rsid w:val="00183E09"/>
    <w:rsid w:val="00187303"/>
    <w:rsid w:val="00190E3F"/>
    <w:rsid w:val="001A3845"/>
    <w:rsid w:val="001B684A"/>
    <w:rsid w:val="001B708E"/>
    <w:rsid w:val="001C3DA7"/>
    <w:rsid w:val="001D0771"/>
    <w:rsid w:val="001E751B"/>
    <w:rsid w:val="001F7590"/>
    <w:rsid w:val="002261A3"/>
    <w:rsid w:val="00232724"/>
    <w:rsid w:val="00245DF1"/>
    <w:rsid w:val="00252291"/>
    <w:rsid w:val="002558BE"/>
    <w:rsid w:val="00284300"/>
    <w:rsid w:val="002866BE"/>
    <w:rsid w:val="002B0349"/>
    <w:rsid w:val="002B5110"/>
    <w:rsid w:val="002E7A78"/>
    <w:rsid w:val="003001B4"/>
    <w:rsid w:val="003056FB"/>
    <w:rsid w:val="00311024"/>
    <w:rsid w:val="003308AF"/>
    <w:rsid w:val="00334B9C"/>
    <w:rsid w:val="003779DE"/>
    <w:rsid w:val="00391E20"/>
    <w:rsid w:val="00397272"/>
    <w:rsid w:val="00397C17"/>
    <w:rsid w:val="003A3C6D"/>
    <w:rsid w:val="003B4BE8"/>
    <w:rsid w:val="003B5115"/>
    <w:rsid w:val="003C1B15"/>
    <w:rsid w:val="003C32AB"/>
    <w:rsid w:val="003C580A"/>
    <w:rsid w:val="003E278F"/>
    <w:rsid w:val="003E475B"/>
    <w:rsid w:val="003E517B"/>
    <w:rsid w:val="003F230B"/>
    <w:rsid w:val="003F407B"/>
    <w:rsid w:val="003F6489"/>
    <w:rsid w:val="00400A0F"/>
    <w:rsid w:val="00415FA5"/>
    <w:rsid w:val="00425FC4"/>
    <w:rsid w:val="004405FA"/>
    <w:rsid w:val="0044699F"/>
    <w:rsid w:val="00455B83"/>
    <w:rsid w:val="00462A01"/>
    <w:rsid w:val="00466934"/>
    <w:rsid w:val="004717DA"/>
    <w:rsid w:val="00476FA3"/>
    <w:rsid w:val="00483C92"/>
    <w:rsid w:val="00486173"/>
    <w:rsid w:val="004B2A69"/>
    <w:rsid w:val="004B3A47"/>
    <w:rsid w:val="004B61F5"/>
    <w:rsid w:val="004C324A"/>
    <w:rsid w:val="004C510F"/>
    <w:rsid w:val="004C5D25"/>
    <w:rsid w:val="004D49C3"/>
    <w:rsid w:val="004E65D1"/>
    <w:rsid w:val="004F1B7A"/>
    <w:rsid w:val="005026C6"/>
    <w:rsid w:val="00507B42"/>
    <w:rsid w:val="00511533"/>
    <w:rsid w:val="005420F4"/>
    <w:rsid w:val="005467CE"/>
    <w:rsid w:val="0055199B"/>
    <w:rsid w:val="0055327A"/>
    <w:rsid w:val="00562848"/>
    <w:rsid w:val="00567926"/>
    <w:rsid w:val="005771C3"/>
    <w:rsid w:val="005774DB"/>
    <w:rsid w:val="005832D3"/>
    <w:rsid w:val="00594FF6"/>
    <w:rsid w:val="00595720"/>
    <w:rsid w:val="00596E8C"/>
    <w:rsid w:val="005A144E"/>
    <w:rsid w:val="005A2453"/>
    <w:rsid w:val="005A6AAC"/>
    <w:rsid w:val="005B64E3"/>
    <w:rsid w:val="005C3175"/>
    <w:rsid w:val="005C354A"/>
    <w:rsid w:val="005D04D3"/>
    <w:rsid w:val="005D1A99"/>
    <w:rsid w:val="005E545E"/>
    <w:rsid w:val="005E6D7D"/>
    <w:rsid w:val="005E7B3D"/>
    <w:rsid w:val="005F3E41"/>
    <w:rsid w:val="005F5DB2"/>
    <w:rsid w:val="00600FD1"/>
    <w:rsid w:val="00616278"/>
    <w:rsid w:val="00617E5E"/>
    <w:rsid w:val="00641E1B"/>
    <w:rsid w:val="00642AAE"/>
    <w:rsid w:val="00650033"/>
    <w:rsid w:val="0066103C"/>
    <w:rsid w:val="006629A7"/>
    <w:rsid w:val="00672D80"/>
    <w:rsid w:val="006A6405"/>
    <w:rsid w:val="006C2623"/>
    <w:rsid w:val="006C7CDB"/>
    <w:rsid w:val="006D0783"/>
    <w:rsid w:val="006D5A56"/>
    <w:rsid w:val="006E16D8"/>
    <w:rsid w:val="006E4211"/>
    <w:rsid w:val="00712C36"/>
    <w:rsid w:val="00714432"/>
    <w:rsid w:val="00726ED8"/>
    <w:rsid w:val="00731C46"/>
    <w:rsid w:val="00743785"/>
    <w:rsid w:val="00747D5B"/>
    <w:rsid w:val="00755038"/>
    <w:rsid w:val="0075666F"/>
    <w:rsid w:val="00764534"/>
    <w:rsid w:val="0077567B"/>
    <w:rsid w:val="0079233D"/>
    <w:rsid w:val="0079629B"/>
    <w:rsid w:val="007A5906"/>
    <w:rsid w:val="007B0BE0"/>
    <w:rsid w:val="007B76A3"/>
    <w:rsid w:val="007F666B"/>
    <w:rsid w:val="00815EE5"/>
    <w:rsid w:val="00817669"/>
    <w:rsid w:val="00817AB3"/>
    <w:rsid w:val="00821817"/>
    <w:rsid w:val="008253E5"/>
    <w:rsid w:val="0082568A"/>
    <w:rsid w:val="008312E0"/>
    <w:rsid w:val="00836487"/>
    <w:rsid w:val="00841055"/>
    <w:rsid w:val="0084168A"/>
    <w:rsid w:val="00842518"/>
    <w:rsid w:val="00851198"/>
    <w:rsid w:val="00860434"/>
    <w:rsid w:val="00863402"/>
    <w:rsid w:val="008648C9"/>
    <w:rsid w:val="00893D27"/>
    <w:rsid w:val="00896074"/>
    <w:rsid w:val="008C4349"/>
    <w:rsid w:val="008C72C6"/>
    <w:rsid w:val="008D40B8"/>
    <w:rsid w:val="008E5457"/>
    <w:rsid w:val="008E66D1"/>
    <w:rsid w:val="008F0E96"/>
    <w:rsid w:val="00904A50"/>
    <w:rsid w:val="00904D1A"/>
    <w:rsid w:val="00913AED"/>
    <w:rsid w:val="00930027"/>
    <w:rsid w:val="00937E2F"/>
    <w:rsid w:val="00955B60"/>
    <w:rsid w:val="00957045"/>
    <w:rsid w:val="0096107C"/>
    <w:rsid w:val="00961EE6"/>
    <w:rsid w:val="009676EA"/>
    <w:rsid w:val="00973B82"/>
    <w:rsid w:val="009756BA"/>
    <w:rsid w:val="00977C33"/>
    <w:rsid w:val="00983C30"/>
    <w:rsid w:val="009976D3"/>
    <w:rsid w:val="009A6C4F"/>
    <w:rsid w:val="009C61D8"/>
    <w:rsid w:val="009D40C5"/>
    <w:rsid w:val="009E6E31"/>
    <w:rsid w:val="009F147D"/>
    <w:rsid w:val="009F192C"/>
    <w:rsid w:val="00A111F3"/>
    <w:rsid w:val="00A26446"/>
    <w:rsid w:val="00A33A37"/>
    <w:rsid w:val="00A57A82"/>
    <w:rsid w:val="00A80DE4"/>
    <w:rsid w:val="00AA4289"/>
    <w:rsid w:val="00AA6C20"/>
    <w:rsid w:val="00AB5BB1"/>
    <w:rsid w:val="00AD3B6B"/>
    <w:rsid w:val="00AE05A8"/>
    <w:rsid w:val="00AF6D09"/>
    <w:rsid w:val="00B177CE"/>
    <w:rsid w:val="00B51F8C"/>
    <w:rsid w:val="00B53364"/>
    <w:rsid w:val="00B55988"/>
    <w:rsid w:val="00B62C53"/>
    <w:rsid w:val="00B631BF"/>
    <w:rsid w:val="00B87CCD"/>
    <w:rsid w:val="00BB03C9"/>
    <w:rsid w:val="00BC3A8D"/>
    <w:rsid w:val="00BC5F4D"/>
    <w:rsid w:val="00BE1C9E"/>
    <w:rsid w:val="00BE60D7"/>
    <w:rsid w:val="00C11308"/>
    <w:rsid w:val="00C12339"/>
    <w:rsid w:val="00C3693E"/>
    <w:rsid w:val="00C40050"/>
    <w:rsid w:val="00C9054C"/>
    <w:rsid w:val="00C954C6"/>
    <w:rsid w:val="00CA1180"/>
    <w:rsid w:val="00CA1D67"/>
    <w:rsid w:val="00CA5133"/>
    <w:rsid w:val="00CA5D23"/>
    <w:rsid w:val="00CB1C92"/>
    <w:rsid w:val="00CC1A4F"/>
    <w:rsid w:val="00CC52D1"/>
    <w:rsid w:val="00CC5EC9"/>
    <w:rsid w:val="00CE6F81"/>
    <w:rsid w:val="00CF16B9"/>
    <w:rsid w:val="00D0367D"/>
    <w:rsid w:val="00D15871"/>
    <w:rsid w:val="00D22EEC"/>
    <w:rsid w:val="00D25B5C"/>
    <w:rsid w:val="00D32DC1"/>
    <w:rsid w:val="00D35264"/>
    <w:rsid w:val="00D4325F"/>
    <w:rsid w:val="00D50D0A"/>
    <w:rsid w:val="00D620CB"/>
    <w:rsid w:val="00D67830"/>
    <w:rsid w:val="00D71AF7"/>
    <w:rsid w:val="00D7202E"/>
    <w:rsid w:val="00DA53CE"/>
    <w:rsid w:val="00DA54E6"/>
    <w:rsid w:val="00DA6908"/>
    <w:rsid w:val="00DB5314"/>
    <w:rsid w:val="00DD5BB5"/>
    <w:rsid w:val="00E0207A"/>
    <w:rsid w:val="00E02A3B"/>
    <w:rsid w:val="00E038A0"/>
    <w:rsid w:val="00E071EB"/>
    <w:rsid w:val="00E26F88"/>
    <w:rsid w:val="00E402CB"/>
    <w:rsid w:val="00E43C8D"/>
    <w:rsid w:val="00E55561"/>
    <w:rsid w:val="00E607D7"/>
    <w:rsid w:val="00E64BA1"/>
    <w:rsid w:val="00E728F4"/>
    <w:rsid w:val="00E8755E"/>
    <w:rsid w:val="00E91CF6"/>
    <w:rsid w:val="00E952EA"/>
    <w:rsid w:val="00EB2908"/>
    <w:rsid w:val="00EB46B0"/>
    <w:rsid w:val="00EB6DF3"/>
    <w:rsid w:val="00EC254D"/>
    <w:rsid w:val="00ED1140"/>
    <w:rsid w:val="00EF5CCF"/>
    <w:rsid w:val="00F027AD"/>
    <w:rsid w:val="00F05AEF"/>
    <w:rsid w:val="00F176B2"/>
    <w:rsid w:val="00F22DBF"/>
    <w:rsid w:val="00F23523"/>
    <w:rsid w:val="00F33BF6"/>
    <w:rsid w:val="00F36901"/>
    <w:rsid w:val="00F4096C"/>
    <w:rsid w:val="00F61CE4"/>
    <w:rsid w:val="00F71C91"/>
    <w:rsid w:val="00F73706"/>
    <w:rsid w:val="00F77B8F"/>
    <w:rsid w:val="00F91453"/>
    <w:rsid w:val="00FA4971"/>
    <w:rsid w:val="00FA603B"/>
    <w:rsid w:val="00FB372F"/>
    <w:rsid w:val="00FC2EDA"/>
    <w:rsid w:val="00FC30F2"/>
    <w:rsid w:val="00FC338B"/>
    <w:rsid w:val="00FC3F5A"/>
    <w:rsid w:val="00FD4C39"/>
    <w:rsid w:val="00FD69D7"/>
    <w:rsid w:val="00FE219E"/>
    <w:rsid w:val="00FE2F08"/>
    <w:rsid w:val="00FE3B34"/>
    <w:rsid w:val="00FE492C"/>
    <w:rsid w:val="00FE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045"/>
    <w:pPr>
      <w:widowControl w:val="0"/>
      <w:jc w:val="both"/>
    </w:pPr>
    <w:rPr>
      <w:rFonts w:eastAsia="仿宋_GB2312"/>
      <w:snapToGrid w:val="0"/>
      <w:kern w:val="2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AE05A8"/>
    <w:pPr>
      <w:tabs>
        <w:tab w:val="center" w:pos="4153"/>
        <w:tab w:val="right" w:pos="8306"/>
      </w:tabs>
      <w:snapToGrid w:val="0"/>
      <w:jc w:val="left"/>
    </w:pPr>
    <w:rPr>
      <w:rFonts w:eastAsia="宋体"/>
      <w:snapToGrid/>
      <w:sz w:val="18"/>
      <w:szCs w:val="18"/>
    </w:rPr>
  </w:style>
  <w:style w:type="character" w:styleId="a4">
    <w:name w:val="page number"/>
    <w:basedOn w:val="a0"/>
    <w:rsid w:val="00AE05A8"/>
  </w:style>
  <w:style w:type="paragraph" w:styleId="a5">
    <w:name w:val="header"/>
    <w:basedOn w:val="a"/>
    <w:rsid w:val="00AE0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napToGrid/>
      <w:sz w:val="18"/>
      <w:szCs w:val="18"/>
    </w:rPr>
  </w:style>
  <w:style w:type="paragraph" w:styleId="a6">
    <w:name w:val="Body Text"/>
    <w:basedOn w:val="a"/>
    <w:link w:val="Char"/>
    <w:rsid w:val="00957045"/>
    <w:pPr>
      <w:spacing w:after="120"/>
    </w:pPr>
  </w:style>
  <w:style w:type="character" w:customStyle="1" w:styleId="Char">
    <w:name w:val="正文文本 Char"/>
    <w:basedOn w:val="a0"/>
    <w:link w:val="a6"/>
    <w:rsid w:val="00957045"/>
    <w:rPr>
      <w:rFonts w:eastAsia="仿宋_GB2312"/>
      <w:snapToGrid w:val="0"/>
      <w:kern w:val="2"/>
      <w:sz w:val="32"/>
      <w:szCs w:val="24"/>
    </w:rPr>
  </w:style>
  <w:style w:type="paragraph" w:styleId="a7">
    <w:name w:val="Body Text First Indent"/>
    <w:basedOn w:val="a6"/>
    <w:link w:val="Char0"/>
    <w:rsid w:val="00957045"/>
    <w:pPr>
      <w:widowControl/>
      <w:tabs>
        <w:tab w:val="left" w:pos="482"/>
        <w:tab w:val="left" w:pos="2183"/>
        <w:tab w:val="left" w:pos="3884"/>
        <w:tab w:val="left" w:pos="5585"/>
      </w:tabs>
      <w:adjustRightInd w:val="0"/>
      <w:spacing w:after="0" w:line="360" w:lineRule="auto"/>
      <w:ind w:firstLine="482"/>
      <w:jc w:val="left"/>
      <w:textAlignment w:val="baseline"/>
    </w:pPr>
    <w:rPr>
      <w:rFonts w:eastAsia="宋体"/>
      <w:snapToGrid/>
      <w:color w:val="000000"/>
      <w:kern w:val="0"/>
      <w:sz w:val="24"/>
      <w:szCs w:val="20"/>
    </w:rPr>
  </w:style>
  <w:style w:type="character" w:customStyle="1" w:styleId="Char0">
    <w:name w:val="正文首行缩进 Char"/>
    <w:basedOn w:val="Char"/>
    <w:link w:val="a7"/>
    <w:rsid w:val="00957045"/>
    <w:rPr>
      <w:rFonts w:eastAsia="仿宋_GB2312"/>
      <w:snapToGrid/>
      <w:color w:val="000000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045"/>
    <w:pPr>
      <w:widowControl w:val="0"/>
      <w:jc w:val="both"/>
    </w:pPr>
    <w:rPr>
      <w:rFonts w:eastAsia="仿宋_GB2312"/>
      <w:snapToGrid w:val="0"/>
      <w:kern w:val="2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AE05A8"/>
    <w:pPr>
      <w:tabs>
        <w:tab w:val="center" w:pos="4153"/>
        <w:tab w:val="right" w:pos="8306"/>
      </w:tabs>
      <w:snapToGrid w:val="0"/>
      <w:jc w:val="left"/>
    </w:pPr>
    <w:rPr>
      <w:rFonts w:eastAsia="宋体"/>
      <w:snapToGrid/>
      <w:sz w:val="18"/>
      <w:szCs w:val="18"/>
    </w:rPr>
  </w:style>
  <w:style w:type="character" w:styleId="a4">
    <w:name w:val="page number"/>
    <w:basedOn w:val="a0"/>
    <w:rsid w:val="00AE05A8"/>
  </w:style>
  <w:style w:type="paragraph" w:styleId="a5">
    <w:name w:val="header"/>
    <w:basedOn w:val="a"/>
    <w:rsid w:val="00AE0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napToGrid/>
      <w:sz w:val="18"/>
      <w:szCs w:val="18"/>
    </w:rPr>
  </w:style>
  <w:style w:type="paragraph" w:styleId="a6">
    <w:name w:val="Body Text"/>
    <w:basedOn w:val="a"/>
    <w:link w:val="Char"/>
    <w:rsid w:val="00957045"/>
    <w:pPr>
      <w:spacing w:after="120"/>
    </w:pPr>
  </w:style>
  <w:style w:type="character" w:customStyle="1" w:styleId="Char">
    <w:name w:val="正文文本 Char"/>
    <w:basedOn w:val="a0"/>
    <w:link w:val="a6"/>
    <w:rsid w:val="00957045"/>
    <w:rPr>
      <w:rFonts w:eastAsia="仿宋_GB2312"/>
      <w:snapToGrid w:val="0"/>
      <w:kern w:val="2"/>
      <w:sz w:val="32"/>
      <w:szCs w:val="24"/>
    </w:rPr>
  </w:style>
  <w:style w:type="paragraph" w:styleId="a7">
    <w:name w:val="Body Text First Indent"/>
    <w:basedOn w:val="a6"/>
    <w:link w:val="Char0"/>
    <w:rsid w:val="00957045"/>
    <w:pPr>
      <w:widowControl/>
      <w:tabs>
        <w:tab w:val="left" w:pos="482"/>
        <w:tab w:val="left" w:pos="2183"/>
        <w:tab w:val="left" w:pos="3884"/>
        <w:tab w:val="left" w:pos="5585"/>
      </w:tabs>
      <w:adjustRightInd w:val="0"/>
      <w:spacing w:after="0" w:line="360" w:lineRule="auto"/>
      <w:ind w:firstLine="482"/>
      <w:jc w:val="left"/>
      <w:textAlignment w:val="baseline"/>
    </w:pPr>
    <w:rPr>
      <w:rFonts w:eastAsia="宋体"/>
      <w:snapToGrid/>
      <w:color w:val="000000"/>
      <w:kern w:val="0"/>
      <w:sz w:val="24"/>
      <w:szCs w:val="20"/>
    </w:rPr>
  </w:style>
  <w:style w:type="character" w:customStyle="1" w:styleId="Char0">
    <w:name w:val="正文首行缩进 Char"/>
    <w:basedOn w:val="Char"/>
    <w:link w:val="a7"/>
    <w:rsid w:val="00957045"/>
    <w:rPr>
      <w:rFonts w:eastAsia="仿宋_GB2312"/>
      <w:snapToGrid/>
      <w:color w:val="000000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模板.dot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 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吴晓飞</dc:creator>
  <cp:lastModifiedBy>吴晓飞</cp:lastModifiedBy>
  <cp:revision>1</cp:revision>
  <dcterms:created xsi:type="dcterms:W3CDTF">2021-03-16T07:28:00Z</dcterms:created>
  <dcterms:modified xsi:type="dcterms:W3CDTF">2021-03-16T07:29:00Z</dcterms:modified>
</cp:coreProperties>
</file>